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54CF8" w14:textId="77777777" w:rsidR="00473FB9" w:rsidRDefault="00473FB9" w:rsidP="00473FB9">
      <w:pPr>
        <w:pStyle w:val="Heading1"/>
        <w:keepNext/>
        <w:spacing w:after="120"/>
        <w:ind w:left="-851" w:right="-853"/>
        <w:rPr>
          <w:rFonts w:ascii="Arial" w:hAnsi="Arial" w:cs="Arial"/>
          <w:sz w:val="32"/>
          <w:szCs w:val="32"/>
          <w:u w:val="none"/>
        </w:rPr>
      </w:pPr>
      <w:r>
        <w:rPr>
          <w:rFonts w:ascii="Arial" w:hAnsi="Arial" w:cs="Arial"/>
          <w:sz w:val="32"/>
          <w:szCs w:val="32"/>
          <w:u w:val="none"/>
        </w:rPr>
        <w:t>ACROSS THE WAVES FOOTBALL CLUB INC.</w:t>
      </w:r>
    </w:p>
    <w:p w14:paraId="21E6C8FF" w14:textId="7EADE311" w:rsidR="00473FB9" w:rsidRDefault="00473FB9" w:rsidP="00473FB9">
      <w:pPr>
        <w:pStyle w:val="Heading1"/>
        <w:keepNext/>
        <w:ind w:left="-851" w:right="-8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u w:val="none"/>
        </w:rPr>
        <w:t>20</w:t>
      </w:r>
      <w:r w:rsidR="0053730C">
        <w:rPr>
          <w:rFonts w:ascii="Arial" w:hAnsi="Arial" w:cs="Arial"/>
          <w:sz w:val="32"/>
          <w:szCs w:val="32"/>
          <w:u w:val="none"/>
        </w:rPr>
        <w:t>20</w:t>
      </w:r>
      <w:r>
        <w:rPr>
          <w:rFonts w:ascii="Arial" w:hAnsi="Arial" w:cs="Arial"/>
          <w:sz w:val="32"/>
          <w:szCs w:val="32"/>
          <w:u w:val="none"/>
        </w:rPr>
        <w:t>/20</w:t>
      </w:r>
      <w:r w:rsidR="0053730C">
        <w:rPr>
          <w:rFonts w:ascii="Arial" w:hAnsi="Arial" w:cs="Arial"/>
          <w:sz w:val="32"/>
          <w:szCs w:val="32"/>
          <w:u w:val="none"/>
        </w:rPr>
        <w:t>21</w:t>
      </w:r>
      <w:r>
        <w:rPr>
          <w:rFonts w:ascii="Arial" w:hAnsi="Arial" w:cs="Arial"/>
          <w:sz w:val="32"/>
          <w:szCs w:val="32"/>
          <w:u w:val="none"/>
        </w:rPr>
        <w:t xml:space="preserve"> COMMITTEE NOMINATION FORM</w:t>
      </w:r>
    </w:p>
    <w:p w14:paraId="2DB99EB4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</w:t>
      </w:r>
    </w:p>
    <w:p w14:paraId="450A1E7B" w14:textId="77777777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Nominee:</w:t>
      </w:r>
      <w:r>
        <w:rPr>
          <w:rFonts w:ascii="Arial" w:hAnsi="Arial" w:cs="Arial"/>
          <w:sz w:val="24"/>
          <w:szCs w:val="24"/>
        </w:rPr>
        <w:tab/>
        <w:t>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</w:t>
      </w:r>
    </w:p>
    <w:p w14:paraId="30402C47" w14:textId="7CC09BF1" w:rsidR="00473FB9" w:rsidRDefault="004E7B6D" w:rsidP="00473FB9">
      <w:pPr>
        <w:widowControl w:val="0"/>
        <w:ind w:left="-851" w:right="-853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Print </w:t>
      </w:r>
      <w:r w:rsidR="00473FB9">
        <w:rPr>
          <w:rFonts w:ascii="Arial" w:hAnsi="Arial" w:cs="Arial"/>
          <w:sz w:val="16"/>
          <w:szCs w:val="16"/>
        </w:rPr>
        <w:t>Full Name of Nominee</w:t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  <w:t>Nominee’s Waves Membership No.</w:t>
      </w:r>
    </w:p>
    <w:p w14:paraId="28EF603C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024B995E" w14:textId="3870A804" w:rsidR="00473FB9" w:rsidRDefault="004E7B6D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>__________________________</w:t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  <w:t>_________________</w:t>
      </w:r>
    </w:p>
    <w:p w14:paraId="29476E23" w14:textId="3FDBCF69" w:rsidR="00473FB9" w:rsidRDefault="00473FB9" w:rsidP="00473FB9">
      <w:pPr>
        <w:widowControl w:val="0"/>
        <w:ind w:left="-851" w:right="-85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  <w:t xml:space="preserve">  </w:t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Nominee’s Signature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Date</w:t>
      </w:r>
    </w:p>
    <w:p w14:paraId="3458F708" w14:textId="77777777" w:rsidR="00473FB9" w:rsidRDefault="00473FB9" w:rsidP="00473FB9">
      <w:pPr>
        <w:ind w:left="-851" w:right="-8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5409AEDE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</w:p>
    <w:p w14:paraId="128666FF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position of:</w:t>
      </w:r>
      <w:r>
        <w:rPr>
          <w:rFonts w:ascii="Arial" w:hAnsi="Arial" w:cs="Arial"/>
          <w:sz w:val="24"/>
          <w:szCs w:val="24"/>
        </w:rPr>
        <w:tab/>
        <w:t>_________________________________________________</w:t>
      </w:r>
    </w:p>
    <w:p w14:paraId="492A1123" w14:textId="77777777" w:rsidR="00473FB9" w:rsidRDefault="00473FB9" w:rsidP="00473FB9">
      <w:pPr>
        <w:pStyle w:val="Heading2"/>
        <w:widowControl w:val="0"/>
        <w:ind w:left="-851" w:right="-853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E05702" w14:textId="77777777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</w:p>
    <w:p w14:paraId="5276EC20" w14:textId="77777777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Proposed by:</w:t>
      </w:r>
      <w:r>
        <w:rPr>
          <w:rFonts w:ascii="Arial" w:hAnsi="Arial" w:cs="Arial"/>
          <w:sz w:val="24"/>
          <w:szCs w:val="24"/>
        </w:rPr>
        <w:tab/>
        <w:t>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</w:t>
      </w:r>
    </w:p>
    <w:p w14:paraId="374D5FF7" w14:textId="3ED341FC" w:rsidR="00473FB9" w:rsidRDefault="00473FB9" w:rsidP="00473FB9">
      <w:pPr>
        <w:widowControl w:val="0"/>
        <w:ind w:left="-851" w:right="-853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Print Proposer’s Full Name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Proposer’s Waves Membership No.</w:t>
      </w:r>
    </w:p>
    <w:p w14:paraId="2E67667D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4FD3A87E" w14:textId="49972C99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</w:t>
      </w:r>
    </w:p>
    <w:p w14:paraId="05F3D6DF" w14:textId="507E1239" w:rsidR="00473FB9" w:rsidRDefault="004E7B6D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24"/>
          <w:szCs w:val="24"/>
        </w:rPr>
        <w:tab/>
      </w:r>
      <w:r w:rsidR="00473FB9">
        <w:rPr>
          <w:rFonts w:ascii="Arial" w:hAnsi="Arial" w:cs="Arial"/>
          <w:sz w:val="16"/>
          <w:szCs w:val="16"/>
        </w:rPr>
        <w:t>Proposer’s Signature</w:t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</w:r>
      <w:r w:rsidR="00473FB9">
        <w:rPr>
          <w:rFonts w:ascii="Arial" w:hAnsi="Arial" w:cs="Arial"/>
          <w:sz w:val="16"/>
          <w:szCs w:val="16"/>
        </w:rPr>
        <w:tab/>
        <w:t>Date</w:t>
      </w:r>
    </w:p>
    <w:p w14:paraId="7686EE78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31775A0C" w14:textId="77777777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</w:p>
    <w:p w14:paraId="4AC639ED" w14:textId="77777777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Seconded by:</w:t>
      </w:r>
      <w:r>
        <w:rPr>
          <w:rFonts w:ascii="Arial" w:hAnsi="Arial" w:cs="Arial"/>
          <w:sz w:val="24"/>
          <w:szCs w:val="24"/>
        </w:rPr>
        <w:tab/>
        <w:t>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</w:t>
      </w:r>
    </w:p>
    <w:p w14:paraId="31A92273" w14:textId="27983AAD" w:rsidR="00473FB9" w:rsidRDefault="00473FB9" w:rsidP="00473FB9">
      <w:pPr>
        <w:widowControl w:val="0"/>
        <w:ind w:left="-851" w:right="-85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 xml:space="preserve">  </w:t>
      </w:r>
      <w:r w:rsidR="004E7B6D"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Print Seconder’s Full Name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Seconder’s Waves Membership No.</w:t>
      </w:r>
    </w:p>
    <w:p w14:paraId="409B5817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228F3AAE" w14:textId="160FD9E3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</w:t>
      </w:r>
    </w:p>
    <w:p w14:paraId="6BCAF442" w14:textId="7926A789" w:rsidR="00473FB9" w:rsidRDefault="00473FB9" w:rsidP="00473FB9">
      <w:pPr>
        <w:widowControl w:val="0"/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7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Seconder’s Signature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Date</w:t>
      </w:r>
    </w:p>
    <w:p w14:paraId="64097A04" w14:textId="77777777" w:rsidR="00473FB9" w:rsidRDefault="00473FB9" w:rsidP="00473FB9">
      <w:pPr>
        <w:ind w:left="-851" w:right="-8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5A9AD6F9" w14:textId="77777777" w:rsidR="00473FB9" w:rsidRDefault="00473FB9" w:rsidP="00473FB9">
      <w:pPr>
        <w:ind w:left="-851" w:right="-8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01360167" w14:textId="55DF42B6" w:rsidR="00473FB9" w:rsidRPr="00AD5504" w:rsidRDefault="00473FB9" w:rsidP="00473FB9">
      <w:pPr>
        <w:widowControl w:val="0"/>
        <w:ind w:left="-851" w:right="-995"/>
        <w:rPr>
          <w:rFonts w:ascii="Arial" w:hAnsi="Arial" w:cs="Arial"/>
          <w:sz w:val="22"/>
          <w:szCs w:val="24"/>
        </w:rPr>
      </w:pPr>
      <w:r w:rsidRPr="00AD5504">
        <w:rPr>
          <w:rFonts w:ascii="Arial" w:hAnsi="Arial" w:cs="Arial"/>
          <w:b/>
          <w:sz w:val="26"/>
          <w:szCs w:val="28"/>
        </w:rPr>
        <w:t xml:space="preserve">Nomination forms are to be submitted by </w:t>
      </w:r>
      <w:r w:rsidRPr="00AD5504">
        <w:rPr>
          <w:rFonts w:ascii="Arial" w:hAnsi="Arial" w:cs="Arial"/>
          <w:b/>
          <w:color w:val="auto"/>
          <w:sz w:val="26"/>
          <w:szCs w:val="28"/>
          <w:u w:val="single"/>
        </w:rPr>
        <w:t>5pm</w:t>
      </w:r>
      <w:r>
        <w:rPr>
          <w:rFonts w:ascii="Arial" w:hAnsi="Arial" w:cs="Arial"/>
          <w:b/>
          <w:color w:val="auto"/>
          <w:sz w:val="26"/>
          <w:szCs w:val="28"/>
          <w:u w:val="single"/>
        </w:rPr>
        <w:t xml:space="preserve"> </w:t>
      </w:r>
      <w:r w:rsidRPr="00AD5504">
        <w:rPr>
          <w:rFonts w:ascii="Arial" w:hAnsi="Arial" w:cs="Arial"/>
          <w:b/>
          <w:color w:val="auto"/>
          <w:sz w:val="26"/>
          <w:szCs w:val="28"/>
          <w:u w:val="single"/>
        </w:rPr>
        <w:t xml:space="preserve">on Sunday, </w:t>
      </w:r>
      <w:r>
        <w:rPr>
          <w:rFonts w:ascii="Arial" w:hAnsi="Arial" w:cs="Arial"/>
          <w:b/>
          <w:color w:val="auto"/>
          <w:sz w:val="26"/>
          <w:szCs w:val="28"/>
          <w:u w:val="single"/>
        </w:rPr>
        <w:t>2</w:t>
      </w:r>
      <w:r w:rsidR="0053730C">
        <w:rPr>
          <w:rFonts w:ascii="Arial" w:hAnsi="Arial" w:cs="Arial"/>
          <w:b/>
          <w:color w:val="auto"/>
          <w:sz w:val="26"/>
          <w:szCs w:val="28"/>
          <w:u w:val="single"/>
        </w:rPr>
        <w:t>9</w:t>
      </w:r>
      <w:r>
        <w:rPr>
          <w:rFonts w:ascii="Arial" w:hAnsi="Arial" w:cs="Arial"/>
          <w:b/>
          <w:color w:val="auto"/>
          <w:sz w:val="26"/>
          <w:szCs w:val="28"/>
          <w:u w:val="single"/>
          <w:vertAlign w:val="superscript"/>
        </w:rPr>
        <w:t>th</w:t>
      </w:r>
      <w:r w:rsidRPr="00AD5504">
        <w:rPr>
          <w:rFonts w:ascii="Arial" w:hAnsi="Arial" w:cs="Arial"/>
          <w:b/>
          <w:color w:val="auto"/>
          <w:sz w:val="26"/>
          <w:szCs w:val="28"/>
          <w:u w:val="single"/>
        </w:rPr>
        <w:t>November 20</w:t>
      </w:r>
      <w:r w:rsidR="0053730C">
        <w:rPr>
          <w:rFonts w:ascii="Arial" w:hAnsi="Arial" w:cs="Arial"/>
          <w:b/>
          <w:color w:val="auto"/>
          <w:sz w:val="26"/>
          <w:szCs w:val="28"/>
          <w:u w:val="single"/>
        </w:rPr>
        <w:t>20</w:t>
      </w:r>
      <w:r w:rsidRPr="00AD5504">
        <w:rPr>
          <w:rFonts w:ascii="Arial" w:hAnsi="Arial" w:cs="Arial"/>
          <w:color w:val="000000" w:themeColor="text1"/>
          <w:sz w:val="22"/>
          <w:szCs w:val="24"/>
        </w:rPr>
        <w:t>.</w:t>
      </w:r>
    </w:p>
    <w:p w14:paraId="0FE071F6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</w:p>
    <w:p w14:paraId="30809DEC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Nomination forms may be lodged in the following manner:</w:t>
      </w:r>
    </w:p>
    <w:p w14:paraId="51372483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</w:p>
    <w:p w14:paraId="4B809982" w14:textId="27D90654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Via email to the Secretary</w:t>
      </w:r>
      <w:r w:rsidR="0053730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secretary@atwfc.com.au.</w:t>
      </w:r>
    </w:p>
    <w:p w14:paraId="7EF0DD82" w14:textId="77777777" w:rsidR="00473FB9" w:rsidRDefault="00473FB9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</w:p>
    <w:p w14:paraId="796EADF2" w14:textId="36981D0F" w:rsidR="00473FB9" w:rsidRDefault="0053730C" w:rsidP="00473FB9">
      <w:pPr>
        <w:widowControl w:val="0"/>
        <w:ind w:left="-851" w:right="-8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73FB9">
        <w:rPr>
          <w:rFonts w:ascii="Arial" w:hAnsi="Arial" w:cs="Arial"/>
          <w:sz w:val="24"/>
          <w:szCs w:val="24"/>
        </w:rPr>
        <w:t>. At reception of The Waves Sports Club (1 Miller Street, Bundaberg) in the box provided.</w:t>
      </w:r>
    </w:p>
    <w:p w14:paraId="26142882" w14:textId="77777777" w:rsidR="00473FB9" w:rsidRDefault="00473FB9" w:rsidP="00473FB9">
      <w:pPr>
        <w:ind w:left="-851" w:right="-853"/>
        <w:jc w:val="both"/>
        <w:rPr>
          <w:rFonts w:ascii="Arial" w:hAnsi="Arial" w:cs="Arial"/>
          <w:sz w:val="22"/>
          <w:szCs w:val="24"/>
        </w:rPr>
      </w:pPr>
    </w:p>
    <w:p w14:paraId="6E62C5FC" w14:textId="77777777" w:rsidR="00473FB9" w:rsidRPr="00AD5504" w:rsidRDefault="00473FB9" w:rsidP="00473FB9">
      <w:pPr>
        <w:ind w:left="-851" w:right="-853"/>
        <w:jc w:val="both"/>
        <w:rPr>
          <w:rFonts w:ascii="Arial" w:hAnsi="Arial" w:cs="Arial"/>
          <w:sz w:val="24"/>
          <w:szCs w:val="24"/>
        </w:rPr>
      </w:pPr>
      <w:r w:rsidRPr="00AD5504">
        <w:rPr>
          <w:rFonts w:ascii="Arial" w:hAnsi="Arial" w:cs="Arial"/>
          <w:sz w:val="24"/>
          <w:szCs w:val="24"/>
        </w:rPr>
        <w:t xml:space="preserve">Any questions </w:t>
      </w:r>
      <w:r>
        <w:rPr>
          <w:rFonts w:ascii="Arial" w:hAnsi="Arial" w:cs="Arial"/>
          <w:sz w:val="24"/>
          <w:szCs w:val="24"/>
        </w:rPr>
        <w:t>regarding</w:t>
      </w:r>
      <w:r w:rsidRPr="00AD5504">
        <w:rPr>
          <w:rFonts w:ascii="Arial" w:hAnsi="Arial" w:cs="Arial"/>
          <w:sz w:val="24"/>
          <w:szCs w:val="24"/>
        </w:rPr>
        <w:t xml:space="preserve"> nominations can be address</w:t>
      </w:r>
      <w:r>
        <w:rPr>
          <w:rFonts w:ascii="Arial" w:hAnsi="Arial" w:cs="Arial"/>
          <w:sz w:val="24"/>
          <w:szCs w:val="24"/>
        </w:rPr>
        <w:t>ed</w:t>
      </w:r>
      <w:r w:rsidRPr="00AD5504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 xml:space="preserve">the </w:t>
      </w:r>
      <w:r w:rsidRPr="00AD5504">
        <w:rPr>
          <w:rFonts w:ascii="Arial" w:hAnsi="Arial" w:cs="Arial"/>
          <w:sz w:val="24"/>
          <w:szCs w:val="24"/>
        </w:rPr>
        <w:t>President</w:t>
      </w:r>
      <w:r>
        <w:rPr>
          <w:rFonts w:ascii="Arial" w:hAnsi="Arial" w:cs="Arial"/>
          <w:sz w:val="24"/>
          <w:szCs w:val="24"/>
        </w:rPr>
        <w:t>, Paul Murphy on 0418 767 152.</w:t>
      </w:r>
    </w:p>
    <w:p w14:paraId="5E524EAE" w14:textId="77777777" w:rsidR="00473FB9" w:rsidRDefault="00473FB9" w:rsidP="00473FB9">
      <w:pPr>
        <w:ind w:left="-851" w:right="-853"/>
        <w:jc w:val="both"/>
        <w:rPr>
          <w:rFonts w:ascii="Arial" w:hAnsi="Arial" w:cs="Arial"/>
          <w:color w:val="auto"/>
          <w:sz w:val="24"/>
          <w:szCs w:val="24"/>
        </w:rPr>
      </w:pPr>
    </w:p>
    <w:p w14:paraId="44091639" w14:textId="2A97780C" w:rsidR="00B9512A" w:rsidRPr="00473FB9" w:rsidRDefault="00473FB9" w:rsidP="00473FB9">
      <w:pPr>
        <w:ind w:left="-851" w:right="-853"/>
        <w:jc w:val="both"/>
        <w:rPr>
          <w:szCs w:val="22"/>
        </w:rPr>
      </w:pPr>
      <w:r w:rsidRPr="00AD5504">
        <w:rPr>
          <w:rFonts w:ascii="Arial" w:hAnsi="Arial" w:cs="Arial"/>
          <w:color w:val="auto"/>
          <w:sz w:val="24"/>
          <w:szCs w:val="24"/>
        </w:rPr>
        <w:t>An</w:t>
      </w:r>
      <w:r>
        <w:rPr>
          <w:rFonts w:ascii="Arial" w:hAnsi="Arial" w:cs="Arial"/>
          <w:color w:val="auto"/>
          <w:sz w:val="24"/>
          <w:szCs w:val="24"/>
        </w:rPr>
        <w:t>nual General Meeting to be held on</w:t>
      </w:r>
      <w:r w:rsidRPr="00AD5504">
        <w:rPr>
          <w:rFonts w:ascii="Arial" w:hAnsi="Arial" w:cs="Arial"/>
          <w:color w:val="auto"/>
          <w:sz w:val="24"/>
          <w:szCs w:val="24"/>
        </w:rPr>
        <w:t xml:space="preserve"> Sunday, </w:t>
      </w:r>
      <w:r w:rsidR="0053730C">
        <w:rPr>
          <w:rFonts w:ascii="Arial" w:hAnsi="Arial" w:cs="Arial"/>
          <w:color w:val="auto"/>
          <w:sz w:val="24"/>
          <w:szCs w:val="24"/>
        </w:rPr>
        <w:t>13</w:t>
      </w:r>
      <w:r>
        <w:rPr>
          <w:rFonts w:ascii="Arial" w:hAnsi="Arial" w:cs="Arial"/>
          <w:color w:val="auto"/>
          <w:sz w:val="24"/>
          <w:szCs w:val="24"/>
          <w:vertAlign w:val="superscript"/>
        </w:rPr>
        <w:t>th</w:t>
      </w:r>
      <w:r w:rsidRPr="00AD5504">
        <w:rPr>
          <w:rFonts w:ascii="Arial" w:hAnsi="Arial" w:cs="Arial"/>
          <w:color w:val="auto"/>
          <w:sz w:val="24"/>
          <w:szCs w:val="24"/>
        </w:rPr>
        <w:t xml:space="preserve"> December 20</w:t>
      </w:r>
      <w:r w:rsidR="0053730C">
        <w:rPr>
          <w:rFonts w:ascii="Arial" w:hAnsi="Arial" w:cs="Arial"/>
          <w:color w:val="auto"/>
          <w:sz w:val="24"/>
          <w:szCs w:val="24"/>
        </w:rPr>
        <w:t>20</w:t>
      </w:r>
      <w:r>
        <w:rPr>
          <w:rFonts w:ascii="Arial" w:hAnsi="Arial" w:cs="Arial"/>
          <w:color w:val="auto"/>
          <w:sz w:val="24"/>
          <w:szCs w:val="24"/>
        </w:rPr>
        <w:t xml:space="preserve"> at</w:t>
      </w:r>
      <w:r w:rsidR="004E7B6D">
        <w:rPr>
          <w:rFonts w:ascii="Arial" w:hAnsi="Arial" w:cs="Arial"/>
          <w:color w:val="auto"/>
          <w:sz w:val="24"/>
          <w:szCs w:val="24"/>
        </w:rPr>
        <w:t xml:space="preserve"> </w:t>
      </w:r>
      <w:r w:rsidR="0053730C">
        <w:rPr>
          <w:rFonts w:ascii="Arial" w:hAnsi="Arial" w:cs="Arial"/>
          <w:color w:val="auto"/>
          <w:sz w:val="24"/>
          <w:szCs w:val="24"/>
        </w:rPr>
        <w:t>4p</w:t>
      </w:r>
      <w:r w:rsidRPr="00AD5504">
        <w:rPr>
          <w:rFonts w:ascii="Arial" w:hAnsi="Arial" w:cs="Arial"/>
          <w:color w:val="auto"/>
          <w:sz w:val="24"/>
          <w:szCs w:val="24"/>
        </w:rPr>
        <w:t>m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E7B6D">
        <w:rPr>
          <w:rFonts w:ascii="Arial" w:hAnsi="Arial" w:cs="Arial"/>
          <w:color w:val="auto"/>
          <w:sz w:val="24"/>
          <w:szCs w:val="24"/>
        </w:rPr>
        <w:t>in</w:t>
      </w:r>
      <w:r>
        <w:rPr>
          <w:rFonts w:ascii="Arial" w:hAnsi="Arial" w:cs="Arial"/>
          <w:color w:val="auto"/>
          <w:sz w:val="24"/>
          <w:szCs w:val="24"/>
        </w:rPr>
        <w:t xml:space="preserve"> The Waves Sports Club Pier One Function Room</w:t>
      </w:r>
      <w:r w:rsidRPr="00AD5504">
        <w:rPr>
          <w:rFonts w:ascii="Arial" w:hAnsi="Arial" w:cs="Arial"/>
          <w:color w:val="auto"/>
          <w:sz w:val="24"/>
          <w:szCs w:val="24"/>
        </w:rPr>
        <w:t>.</w:t>
      </w:r>
    </w:p>
    <w:sectPr w:rsidR="00B9512A" w:rsidRPr="00473FB9" w:rsidSect="00473FB9">
      <w:headerReference w:type="default" r:id="rId7"/>
      <w:footerReference w:type="default" r:id="rId8"/>
      <w:pgSz w:w="11906" w:h="16838"/>
      <w:pgMar w:top="3085" w:right="1985" w:bottom="1134" w:left="1985" w:header="709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C2AB1" w14:textId="77777777" w:rsidR="001C667D" w:rsidRDefault="001C667D">
      <w:r>
        <w:separator/>
      </w:r>
    </w:p>
  </w:endnote>
  <w:endnote w:type="continuationSeparator" w:id="0">
    <w:p w14:paraId="6B14AF62" w14:textId="77777777" w:rsidR="001C667D" w:rsidRDefault="001C6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8583C" w14:textId="7FA2301D" w:rsidR="000210FB" w:rsidRDefault="0087431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EB952A" wp14:editId="40C63550">
          <wp:simplePos x="0" y="0"/>
          <wp:positionH relativeFrom="column">
            <wp:posOffset>4914900</wp:posOffset>
          </wp:positionH>
          <wp:positionV relativeFrom="paragraph">
            <wp:posOffset>-1247140</wp:posOffset>
          </wp:positionV>
          <wp:extent cx="1083945" cy="1189990"/>
          <wp:effectExtent l="0" t="0" r="0" b="0"/>
          <wp:wrapTight wrapText="bothSides">
            <wp:wrapPolygon edited="0">
              <wp:start x="0" y="0"/>
              <wp:lineTo x="0" y="21093"/>
              <wp:lineTo x="21258" y="21093"/>
              <wp:lineTo x="21258" y="0"/>
              <wp:lineTo x="0" y="0"/>
            </wp:wrapPolygon>
          </wp:wrapTight>
          <wp:docPr id="244" name="Picture 244" descr="ATWFC Bad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 descr="ATWFC Badg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3" t="23235" r="16179" b="25615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730C"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F81BBA" wp14:editId="299CCE47">
              <wp:simplePos x="0" y="0"/>
              <wp:positionH relativeFrom="column">
                <wp:posOffset>360045</wp:posOffset>
              </wp:positionH>
              <wp:positionV relativeFrom="paragraph">
                <wp:posOffset>10026015</wp:posOffset>
              </wp:positionV>
              <wp:extent cx="6840220" cy="440690"/>
              <wp:effectExtent l="0" t="0" r="0" b="0"/>
              <wp:wrapNone/>
              <wp:docPr id="71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40690"/>
                        <a:chOff x="106763775" y="114858150"/>
                        <a:chExt cx="6840000" cy="440474"/>
                      </a:xfrm>
                    </wpg:grpSpPr>
                    <wps:wsp>
                      <wps:cNvPr id="72" name="Rectangle 73"/>
                      <wps:cNvSpPr>
                        <a:spLocks noChangeArrowheads="1"/>
                      </wps:cNvSpPr>
                      <wps:spPr bwMode="auto">
                        <a:xfrm>
                          <a:off x="109571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0D7C64" w14:textId="77777777" w:rsidR="00996949" w:rsidRDefault="00996949" w:rsidP="0099694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369E4B7" w14:textId="77777777" w:rsidR="00996949" w:rsidRDefault="00996949" w:rsidP="0099694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3" name="Rectangle 7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4" name="Rectangle 75"/>
                      <wps:cNvSpPr>
                        <a:spLocks noChangeArrowheads="1"/>
                      </wps:cNvSpPr>
                      <wps:spPr bwMode="auto">
                        <a:xfrm>
                          <a:off x="11129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5FEFEB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5" name="Rectangle 7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01DB5A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6" name="Text Box 77"/>
                      <wps:cNvSpPr txBox="1">
                        <a:spLocks noChangeArrowheads="1"/>
                      </wps:cNvSpPr>
                      <wps:spPr bwMode="auto">
                        <a:xfrm>
                          <a:off x="107090434" y="114866624"/>
                          <a:ext cx="1077341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0593B1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4EFFF751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4CBFCEBE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7" name="Text Box 78"/>
                      <wps:cNvSpPr txBox="1">
                        <a:spLocks noChangeArrowheads="1"/>
                      </wps:cNvSpPr>
                      <wps:spPr bwMode="auto">
                        <a:xfrm>
                          <a:off x="108509775" y="114866079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A68577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B5AF1D6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3AFC5CC9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8" name="Text Box 79"/>
                      <wps:cNvSpPr txBox="1">
                        <a:spLocks noChangeArrowheads="1"/>
                      </wps:cNvSpPr>
                      <wps:spPr bwMode="auto">
                        <a:xfrm>
                          <a:off x="109895775" y="114866624"/>
                          <a:ext cx="1404000" cy="42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34C56E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07 4152 1531</w:t>
                            </w:r>
                          </w:p>
                          <w:p w14:paraId="5286C36F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Fax: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07 4152 3153</w:t>
                            </w:r>
                          </w:p>
                          <w:p w14:paraId="17045530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Courtesy Bus: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0419 667 682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9" name="Text Box 80"/>
                      <wps:cNvSpPr txBox="1">
                        <a:spLocks noChangeArrowheads="1"/>
                      </wps:cNvSpPr>
                      <wps:spPr bwMode="auto">
                        <a:xfrm>
                          <a:off x="111623775" y="114858150"/>
                          <a:ext cx="165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6305E7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info@acrossthewaves.com</w:t>
                            </w:r>
                          </w:p>
                          <w:p w14:paraId="06E620E6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WEBSITE: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www.acrossthewaves.com</w:t>
                            </w:r>
                          </w:p>
                          <w:p w14:paraId="4588D0F3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ABN: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49 193 407 174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0" name="Rectangle 81"/>
                      <wps:cNvSpPr>
                        <a:spLocks noChangeArrowheads="1"/>
                      </wps:cNvSpPr>
                      <wps:spPr bwMode="auto">
                        <a:xfrm>
                          <a:off x="10816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D38B85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81BBA" id="Group 72" o:spid="_x0000_s1026" style="position:absolute;margin-left:28.35pt;margin-top:789.45pt;width:538.6pt;height:34.7pt;z-index:251660288" coordorigin="1067637,1148581" coordsize="68400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">
              <v:rect id="Rectangle 73" o:spid="_x0000_s1027" style="position:absolute;left:109571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" fillcolor="red" stroked="f" insetpen="t">
                <v:shadow color="#ccc"/>
                <v:textbox inset="2.88pt,2.88pt,2.88pt,2.88pt">
                  <w:txbxContent>
                    <w:p w14:paraId="4F0D7C64" w14:textId="77777777" w:rsidR="00996949" w:rsidRDefault="00996949" w:rsidP="00996949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369E4B7" w14:textId="77777777" w:rsidR="00996949" w:rsidRDefault="00996949" w:rsidP="00996949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74" o:spid="_x0000_s102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75" o:spid="_x0000_s1029" style="position:absolute;left:11129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3A5FEFEB" w14:textId="77777777" w:rsidR="00996949" w:rsidRDefault="00996949" w:rsidP="00996949"/>
                  </w:txbxContent>
                </v:textbox>
              </v:rect>
              <v:rect id="Rectangle 76" o:spid="_x0000_s103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1801DB5A" w14:textId="77777777" w:rsidR="00996949" w:rsidRDefault="00996949" w:rsidP="00996949"/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1" type="#_x0000_t202" style="position:absolute;left:1070904;top:1148666;width:1077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uexAAAANs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2GFwV/X/IPkItfAAAA//8DAFBLAQItABQABgAIAAAAIQDb4fbL7gAAAIUBAAATAAAAAAAAAAAA&#10;AAAAAAAAAABbQ29udGVudF9UeXBlc10ueG1sUEsBAi0AFAAGAAgAAAAhAFr0LFu/AAAAFQEAAAsA&#10;AAAAAAAAAAAAAAAAHwEAAF9yZWxzLy5yZWxzUEsBAi0AFAAGAAgAAAAhAI3rO57EAAAA2wAAAA8A&#10;AAAAAAAAAAAAAAAABwIAAGRycy9kb3ducmV2LnhtbFBLBQYAAAAAAwADALcAAAD4AgAAAAA=&#10;" filled="f" stroked="f" insetpen="t">
                <v:textbox inset="2.88pt,2.88pt,2.88pt,2.88pt">
                  <w:txbxContent>
                    <w:p w14:paraId="760593B1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MAILING ADDRESS:</w:t>
                      </w:r>
                    </w:p>
                    <w:p w14:paraId="4EFFF751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4CBFCEBE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78" o:spid="_x0000_s1032" type="#_x0000_t202" style="position:absolute;left:1085097;top:1148660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" filled="f" stroked="f" insetpen="t">
                <v:textbox inset="2.88pt,2.88pt,2.88pt,2.88pt">
                  <w:txbxContent>
                    <w:p w14:paraId="2CA68577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STREET ADDRESS:</w:t>
                      </w:r>
                    </w:p>
                    <w:p w14:paraId="0B5AF1D6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3AFC5CC9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79" o:spid="_x0000_s1033" type="#_x0000_t202" style="position:absolute;left:1098957;top:1148666;width:1404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" filled="f" stroked="f" insetpen="t">
                <v:textbox inset="2.88pt,2.88pt,2.88pt,2.88pt">
                  <w:txbxContent>
                    <w:p w14:paraId="1B34C56E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07 4152 1531</w:t>
                      </w:r>
                    </w:p>
                    <w:p w14:paraId="5286C36F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Fax: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07 4152 3153</w:t>
                      </w:r>
                    </w:p>
                    <w:p w14:paraId="17045530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Courtesy Bus: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0419 667 682</w:t>
                      </w:r>
                    </w:p>
                  </w:txbxContent>
                </v:textbox>
              </v:shape>
              <v:shape id="Text Box 80" o:spid="_x0000_s1034" type="#_x0000_t202" style="position:absolute;left:1116237;top:1148581;width:165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" filled="f" stroked="f" insetpen="t">
                <v:textbox inset="2.88pt,2.88pt,2.88pt,2.88pt">
                  <w:txbxContent>
                    <w:p w14:paraId="196305E7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info@acrossthewaves.com</w:t>
                      </w:r>
                    </w:p>
                    <w:p w14:paraId="06E620E6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WEBSITE: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www.acrossthewaves.com</w:t>
                      </w:r>
                    </w:p>
                    <w:p w14:paraId="4588D0F3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ABN: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49 193 407 174 </w:t>
                      </w:r>
                    </w:p>
                  </w:txbxContent>
                </v:textbox>
              </v:shape>
              <v:rect id="Rectangle 81" o:spid="_x0000_s1035" style="position:absolute;left:10816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" fillcolor="black" stroked="f" insetpen="t">
                <v:shadow color="#ccc"/>
                <v:textbox inset="2.88pt,2.88pt,2.88pt,2.88pt">
                  <w:txbxContent>
                    <w:p w14:paraId="16D38B85" w14:textId="77777777" w:rsidR="00996949" w:rsidRDefault="00996949" w:rsidP="00996949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4C63FE" wp14:editId="5BA10FCC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6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62" name="Rectangle 4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4BE62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1187106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3" name="Rectangle 4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4" name="Rectangle 4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A6A9FD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5" name="Rectangle 4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53103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6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DD6BC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227C694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19DF237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7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96E79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554050A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1F6399C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8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69C3F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2C8F383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0D6B6D6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9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8BC1D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6398EF5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0" name="Rectangle 5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DE4A1B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4C63FE" id="Group 42" o:spid="_x0000_s1036" style="position:absolute;margin-left:28.35pt;margin-top:790.85pt;width:538.6pt;height:34pt;z-index:251657216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">
              <v:rect id="Rectangle 43" o:spid="_x0000_s103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" fillcolor="red" stroked="f" insetpen="t">
                <v:shadow color="#ccc"/>
                <v:textbox inset="2.88pt,2.88pt,2.88pt,2.88pt">
                  <w:txbxContent>
                    <w:p w14:paraId="1F54BE62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1187106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44" o:spid="_x0000_s103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45" o:spid="_x0000_s103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3AA6A9FD" w14:textId="77777777" w:rsidR="00B0746F" w:rsidRDefault="00B0746F" w:rsidP="00B0746F"/>
                  </w:txbxContent>
                </v:textbox>
              </v:rect>
              <v:rect id="Rectangle 46" o:spid="_x0000_s104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32A53103" w14:textId="77777777" w:rsidR="00B0746F" w:rsidRDefault="00B0746F" w:rsidP="00B0746F"/>
                  </w:txbxContent>
                </v:textbox>
              </v:rect>
              <v:shape id="Text Box 47" o:spid="_x0000_s104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" filled="f" stroked="f" insetpen="t">
                <v:textbox inset="2.88pt,2.88pt,2.88pt,2.88pt">
                  <w:txbxContent>
                    <w:p w14:paraId="2DDD6BC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227C694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19DF237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48" o:spid="_x0000_s104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jYxAAAANs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0G9QJ/X/IPkItfAAAA//8DAFBLAQItABQABgAIAAAAIQDb4fbL7gAAAIUBAAATAAAAAAAAAAAA&#10;AAAAAAAAAABbQ29udGVudF9UeXBlc10ueG1sUEsBAi0AFAAGAAgAAAAhAFr0LFu/AAAAFQEAAAsA&#10;AAAAAAAAAAAAAAAAHwEAAF9yZWxzLy5yZWxzUEsBAi0AFAAGAAgAAAAhAGd+CNjEAAAA2wAAAA8A&#10;AAAAAAAAAAAAAAAABwIAAGRycy9kb3ducmV2LnhtbFBLBQYAAAAAAwADALcAAAD4AgAAAAA=&#10;" filled="f" stroked="f" insetpen="t">
                <v:textbox inset="2.88pt,2.88pt,2.88pt,2.88pt">
                  <w:txbxContent>
                    <w:p w14:paraId="4196E79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554050A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1F6399C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49" o:spid="_x0000_s104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" filled="f" stroked="f" insetpen="t">
                <v:textbox inset="2.88pt,2.88pt,2.88pt,2.88pt">
                  <w:txbxContent>
                    <w:p w14:paraId="1869C3F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2C8F383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0D6B6D6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50" o:spid="_x0000_s104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" filled="f" stroked="f" insetpen="t">
                <v:textbox inset="2.88pt,2.88pt,2.88pt,2.88pt">
                  <w:txbxContent>
                    <w:p w14:paraId="438BC1D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6398EF5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51" o:spid="_x0000_s104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55DE4A1B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0A4F4AC" wp14:editId="6B047CBF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5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52" name="Rectangle 3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294BB9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E4AB4AC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3" name="Rectangle 3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4" name="Rectangle 3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82F28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5" name="Rectangle 3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25B5B7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6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D5F2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358809D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3EEEA9E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7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315FD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936CEC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16A7F5C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8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310D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601ABF22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7D2354D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68BF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55547C6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0" name="Rectangle 4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3CD10B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4F4AC" id="Group 32" o:spid="_x0000_s1046" style="position:absolute;margin-left:28.35pt;margin-top:790.85pt;width:538.6pt;height:34pt;z-index:251656192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">
              <v:rect id="Rectangle 33" o:spid="_x0000_s104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2F294BB9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E4AB4AC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34" o:spid="_x0000_s104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35" o:spid="_x0000_s104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32C82F28" w14:textId="77777777" w:rsidR="00B0746F" w:rsidRDefault="00B0746F" w:rsidP="00B0746F"/>
                  </w:txbxContent>
                </v:textbox>
              </v:rect>
              <v:rect id="Rectangle 36" o:spid="_x0000_s105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7725B5B7" w14:textId="77777777" w:rsidR="00B0746F" w:rsidRDefault="00B0746F" w:rsidP="00B0746F"/>
                  </w:txbxContent>
                </v:textbox>
              </v:rect>
              <v:shape id="Text Box 37" o:spid="_x0000_s105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" filled="f" stroked="f" insetpen="t">
                <v:textbox inset="2.88pt,2.88pt,2.88pt,2.88pt">
                  <w:txbxContent>
                    <w:p w14:paraId="678D5F2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358809D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3EEEA9E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38" o:spid="_x0000_s105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" filled="f" stroked="f" insetpen="t">
                <v:textbox inset="2.88pt,2.88pt,2.88pt,2.88pt">
                  <w:txbxContent>
                    <w:p w14:paraId="28315FD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0936CEC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16A7F5C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39" o:spid="_x0000_s105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" filled="f" stroked="f" insetpen="t">
                <v:textbox inset="2.88pt,2.88pt,2.88pt,2.88pt">
                  <w:txbxContent>
                    <w:p w14:paraId="363310D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601ABF22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7D2354D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40" o:spid="_x0000_s105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OMxAAAANsAAAAPAAAAZHJzL2Rvd25yZXYueG1sRI9PawIx&#10;FMTvQr9DeIXeNGtLQ7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LfB84zEAAAA2wAAAA8A&#10;AAAAAAAAAAAAAAAABwIAAGRycy9kb3ducmV2LnhtbFBLBQYAAAAAAwADALcAAAD4AgAAAAA=&#10;" filled="f" stroked="f" insetpen="t">
                <v:textbox inset="2.88pt,2.88pt,2.88pt,2.88pt">
                  <w:txbxContent>
                    <w:p w14:paraId="09A68BF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55547C6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41" o:spid="_x0000_s105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1B3CD10B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34B2574" wp14:editId="77633221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4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42" name="Rectangle 2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B82BB7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F71F367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3" name="Rectangle 2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4" name="Rectangle 2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72E7DA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" name="Rectangle 2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7F81CC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5DD90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6F5BCE7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300D6F4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7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29381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4859A8B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32A95C1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8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7533E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54555EA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6A1D849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4C8E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39AD316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0" name="Rectangle 3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AB2EC4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4B2574" id="Group 22" o:spid="_x0000_s1056" style="position:absolute;margin-left:28.35pt;margin-top:790.85pt;width:538.6pt;height:34pt;z-index:251655168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">
              <v:rect id="Rectangle 23" o:spid="_x0000_s105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47B82BB7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F71F367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24" o:spid="_x0000_s105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25" o:spid="_x0000_s105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2A72E7DA" w14:textId="77777777" w:rsidR="00B0746F" w:rsidRDefault="00B0746F" w:rsidP="00B0746F"/>
                  </w:txbxContent>
                </v:textbox>
              </v:rect>
              <v:rect id="Rectangle 26" o:spid="_x0000_s106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3D7F81CC" w14:textId="77777777" w:rsidR="00B0746F" w:rsidRDefault="00B0746F" w:rsidP="00B0746F"/>
                  </w:txbxContent>
                </v:textbox>
              </v:rect>
              <v:shape id="Text Box 27" o:spid="_x0000_s106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EjwwAAANs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RcH1S/4BcvEHAAD//wMAUEsBAi0AFAAGAAgAAAAhANvh9svuAAAAhQEAABMAAAAAAAAAAAAA&#10;AAAAAAAAAFtDb250ZW50X1R5cGVzXS54bWxQSwECLQAUAAYACAAAACEAWvQsW78AAAAVAQAACwAA&#10;AAAAAAAAAAAAAAAfAQAAX3JlbHMvLnJlbHNQSwECLQAUAAYACAAAACEAQ4fxI8MAAADbAAAADwAA&#10;AAAAAAAAAAAAAAAHAgAAZHJzL2Rvd25yZXYueG1sUEsFBgAAAAADAAMAtwAAAPcCAAAAAA==&#10;" filled="f" stroked="f" insetpen="t">
                <v:textbox inset="2.88pt,2.88pt,2.88pt,2.88pt">
                  <w:txbxContent>
                    <w:p w14:paraId="145DD90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6F5BCE7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300D6F4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28" o:spid="_x0000_s106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" filled="f" stroked="f" insetpen="t">
                <v:textbox inset="2.88pt,2.88pt,2.88pt,2.88pt">
                  <w:txbxContent>
                    <w:p w14:paraId="0029381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4859A8B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32A95C1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29" o:spid="_x0000_s106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" filled="f" stroked="f" insetpen="t">
                <v:textbox inset="2.88pt,2.88pt,2.88pt,2.88pt">
                  <w:txbxContent>
                    <w:p w14:paraId="3D7533E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54555EA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6A1D849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30" o:spid="_x0000_s106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VRxAAAANsAAAAPAAAAZHJzL2Rvd25yZXYueG1sRI9PawIx&#10;FMTvQr9DeIXeNGtbQr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DIYZVHEAAAA2wAAAA8A&#10;AAAAAAAAAAAAAAAABwIAAGRycy9kb3ducmV2LnhtbFBLBQYAAAAAAwADALcAAAD4AgAAAAA=&#10;" filled="f" stroked="f" insetpen="t">
                <v:textbox inset="2.88pt,2.88pt,2.88pt,2.88pt">
                  <w:txbxContent>
                    <w:p w14:paraId="7254C8E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39AD316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31" o:spid="_x0000_s106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HmLvwAAANsAAAAPAAAAZHJzL2Rvd25yZXYueG1sRE9Ni8Iw&#10;EL0v+B/CCN7WVMG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D84HmL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51AB2EC4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14E8AB1C" wp14:editId="23790DD3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3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32" name="Rectangle 1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ADF9DC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A57214C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3" name="Rectangle 1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4" name="Rectangle 1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8F41A5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5" name="Rectangle 1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C8E467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9F141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33D16AD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03FCFA2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892C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18C283E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794AF893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8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FBEDB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49DB191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755F37A3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9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329A3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3052D5E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0" name="Rectangle 2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58B4E9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8AB1C" id="Group 12" o:spid="_x0000_s1066" style="position:absolute;margin-left:28.35pt;margin-top:790.85pt;width:538.6pt;height:34pt;z-index:251654144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">
              <v:rect id="Rectangle 13" o:spid="_x0000_s106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" fillcolor="red" stroked="f" insetpen="t">
                <v:shadow color="#ccc"/>
                <v:textbox inset="2.88pt,2.88pt,2.88pt,2.88pt">
                  <w:txbxContent>
                    <w:p w14:paraId="11ADF9DC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A57214C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14" o:spid="_x0000_s106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15" o:spid="_x0000_s106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6C8F41A5" w14:textId="77777777" w:rsidR="00B0746F" w:rsidRDefault="00B0746F" w:rsidP="00B0746F"/>
                  </w:txbxContent>
                </v:textbox>
              </v:rect>
              <v:rect id="Rectangle 16" o:spid="_x0000_s107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0EC8E467" w14:textId="77777777" w:rsidR="00B0746F" w:rsidRDefault="00B0746F" w:rsidP="00B0746F"/>
                  </w:txbxContent>
                </v:textbox>
              </v:rect>
              <v:shape id="Text Box 17" o:spid="_x0000_s107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" filled="f" stroked="f" insetpen="t">
                <v:textbox inset="2.88pt,2.88pt,2.88pt,2.88pt">
                  <w:txbxContent>
                    <w:p w14:paraId="2A9F141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33D16AD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03FCFA2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18" o:spid="_x0000_s107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" filled="f" stroked="f" insetpen="t">
                <v:textbox inset="2.88pt,2.88pt,2.88pt,2.88pt">
                  <w:txbxContent>
                    <w:p w14:paraId="1B1892C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18C283E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794AF893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19" o:spid="_x0000_s107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" filled="f" stroked="f" insetpen="t">
                <v:textbox inset="2.88pt,2.88pt,2.88pt,2.88pt">
                  <w:txbxContent>
                    <w:p w14:paraId="46FBEDB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49DB191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755F37A3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20" o:spid="_x0000_s107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" filled="f" stroked="f" insetpen="t">
                <v:textbox inset="2.88pt,2.88pt,2.88pt,2.88pt">
                  <w:txbxContent>
                    <w:p w14:paraId="00329A3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3052D5E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21" o:spid="_x0000_s107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9WvwAAANsAAAAPAAAAZHJzL2Rvd25yZXYueG1sRE9Ni8Iw&#10;EL0v+B/CCN7WVJG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B5Oe9W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7E58B4E9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F90E17" wp14:editId="1A7997BF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2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22" name="Rectangle 5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B3984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09A2D0F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3" name="Rectangle 5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4" name="Rectangle 5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572C2A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5" name="Rectangle 5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2C3EE6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6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BB5C0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6EC6B2E3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57C9A4B3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7" name="Text Box 5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28AC6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3E6B65E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3931316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8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4589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07289EB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3C5D628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" name="Text Box 6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D9F4F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6197117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0" name="Rectangle 6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E54613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F90E17" id="Group 52" o:spid="_x0000_s1076" style="position:absolute;margin-left:28.35pt;margin-top:790.85pt;width:538.6pt;height:34pt;z-index:251658240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">
              <v:rect id="Rectangle 53" o:spid="_x0000_s107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" fillcolor="red" stroked="f" insetpen="t">
                <v:shadow color="#ccc"/>
                <v:textbox inset="2.88pt,2.88pt,2.88pt,2.88pt">
                  <w:txbxContent>
                    <w:p w14:paraId="13BB3984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09A2D0F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54" o:spid="_x0000_s107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" fillcolor="#090" stroked="f" insetpen="t">
                <v:shadow color="#ccc"/>
                <v:textbox inset="2.88pt,2.88pt,2.88pt,2.88pt"/>
              </v:rect>
              <v:rect id="Rectangle 55" o:spid="_x0000_s107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1A572C2A" w14:textId="77777777" w:rsidR="00B0746F" w:rsidRDefault="00B0746F" w:rsidP="00B0746F"/>
                  </w:txbxContent>
                </v:textbox>
              </v:rect>
              <v:rect id="Rectangle 56" o:spid="_x0000_s108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" fillcolor="#fc0" stroked="f" insetpen="t">
                <v:shadow color="#ccc"/>
                <v:textbox inset="2.88pt,2.88pt,2.88pt,2.88pt">
                  <w:txbxContent>
                    <w:p w14:paraId="222C3EE6" w14:textId="77777777" w:rsidR="00B0746F" w:rsidRDefault="00B0746F" w:rsidP="00B0746F"/>
                  </w:txbxContent>
                </v:textbox>
              </v:rect>
              <v:shape id="Text Box 57" o:spid="_x0000_s108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" filled="f" stroked="f" insetpen="t">
                <v:textbox inset="2.88pt,2.88pt,2.88pt,2.88pt">
                  <w:txbxContent>
                    <w:p w14:paraId="40BB5C0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6EC6B2E3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57C9A4B3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58" o:spid="_x0000_s108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" filled="f" stroked="f" insetpen="t">
                <v:textbox inset="2.88pt,2.88pt,2.88pt,2.88pt">
                  <w:txbxContent>
                    <w:p w14:paraId="0728AC6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3E6B65E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3931316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59" o:spid="_x0000_s108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" filled="f" stroked="f" insetpen="t">
                <v:textbox inset="2.88pt,2.88pt,2.88pt,2.88pt">
                  <w:txbxContent>
                    <w:p w14:paraId="44E4589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07289EB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3C5D628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60" o:spid="_x0000_s108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" filled="f" stroked="f" insetpen="t">
                <v:textbox inset="2.88pt,2.88pt,2.88pt,2.88pt">
                  <w:txbxContent>
                    <w:p w14:paraId="41D9F4F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6197117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61" o:spid="_x0000_s108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wrvwAAANsAAAAPAAAAZHJzL2Rvd25yZXYueG1sRE9Ni8Iw&#10;EL0v+B/CCN7WVIW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AhP5wr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6AE54613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9E55AF" wp14:editId="711DE48E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0" r="0" b="0"/>
              <wp:wrapNone/>
              <wp:docPr id="11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12" name="Rectangle 6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7F24D3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5B46EF7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6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Rectangle 6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2E8E2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" name="Rectangle 6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63C2E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6" name="Text Box 6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163B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1FFA721E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65F8A33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7" name="Text Box 6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21D84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1D73CBEE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7E6327A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8" name="Text Box 6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89BC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2E2BF92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6802364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9" name="Text Box 7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EC092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6C27780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0" name="Rectangle 7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D8DAD8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9E55AF" id="Group 62" o:spid="_x0000_s1086" style="position:absolute;margin-left:28.35pt;margin-top:790.85pt;width:538.6pt;height:34pt;z-index:251659264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">
              <v:rect id="Rectangle 63" o:spid="_x0000_s108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" fillcolor="red" stroked="f" insetpen="t">
                <v:shadow color="#ccc"/>
                <v:textbox inset="2.88pt,2.88pt,2.88pt,2.88pt">
                  <w:txbxContent>
                    <w:p w14:paraId="317F24D3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5B46EF7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64" o:spid="_x0000_s108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" fillcolor="#090" stroked="f" insetpen="t">
                <v:shadow color="#ccc"/>
                <v:textbox inset="2.88pt,2.88pt,2.88pt,2.88pt"/>
              </v:rect>
              <v:rect id="Rectangle 65" o:spid="_x0000_s108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1BF2E8E2" w14:textId="77777777" w:rsidR="00B0746F" w:rsidRDefault="00B0746F" w:rsidP="00B0746F"/>
                  </w:txbxContent>
                </v:textbox>
              </v:rect>
              <v:rect id="Rectangle 66" o:spid="_x0000_s109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" fillcolor="#fc0" stroked="f" insetpen="t">
                <v:shadow color="#ccc"/>
                <v:textbox inset="2.88pt,2.88pt,2.88pt,2.88pt">
                  <w:txbxContent>
                    <w:p w14:paraId="48763C2E" w14:textId="77777777" w:rsidR="00B0746F" w:rsidRDefault="00B0746F" w:rsidP="00B0746F"/>
                  </w:txbxContent>
                </v:textbox>
              </v:rect>
              <v:shape id="Text Box 67" o:spid="_x0000_s109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" filled="f" stroked="f" insetpen="t">
                <v:textbox inset="2.88pt,2.88pt,2.88pt,2.88pt">
                  <w:txbxContent>
                    <w:p w14:paraId="542163B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1FFA721E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65F8A33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68" o:spid="_x0000_s109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" filled="f" stroked="f" insetpen="t">
                <v:textbox inset="2.88pt,2.88pt,2.88pt,2.88pt">
                  <w:txbxContent>
                    <w:p w14:paraId="3021D84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1D73CBEE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7E6327A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69" o:spid="_x0000_s109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" filled="f" stroked="f" insetpen="t">
                <v:textbox inset="2.88pt,2.88pt,2.88pt,2.88pt">
                  <w:txbxContent>
                    <w:p w14:paraId="1E689BC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2E2BF92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6802364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70" o:spid="_x0000_s109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" filled="f" stroked="f" insetpen="t">
                <v:textbox inset="2.88pt,2.88pt,2.88pt,2.88pt">
                  <w:txbxContent>
                    <w:p w14:paraId="1AEC092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6C27780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71" o:spid="_x0000_s109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72D8DAD8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 w:rsidR="0053730C"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49DF70" wp14:editId="2AB8DC55">
              <wp:simplePos x="0" y="0"/>
              <wp:positionH relativeFrom="column">
                <wp:posOffset>360045</wp:posOffset>
              </wp:positionH>
              <wp:positionV relativeFrom="paragraph">
                <wp:posOffset>10026015</wp:posOffset>
              </wp:positionV>
              <wp:extent cx="6840220" cy="440690"/>
              <wp:effectExtent l="0" t="0" r="0" b="0"/>
              <wp:wrapNone/>
              <wp:docPr id="1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40690"/>
                        <a:chOff x="106763775" y="114858150"/>
                        <a:chExt cx="6840000" cy="440474"/>
                      </a:xfrm>
                    </wpg:grpSpPr>
                    <wps:wsp>
                      <wps:cNvPr id="2" name="Rectangle 83"/>
                      <wps:cNvSpPr>
                        <a:spLocks noChangeArrowheads="1"/>
                      </wps:cNvSpPr>
                      <wps:spPr bwMode="auto">
                        <a:xfrm>
                          <a:off x="109571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EB34ED" w14:textId="77777777" w:rsidR="00A9673A" w:rsidRDefault="00A9673A" w:rsidP="00A9673A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35A2B62" w14:textId="77777777" w:rsidR="00A9673A" w:rsidRDefault="00A9673A" w:rsidP="00A9673A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Rectangle 8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Rectangle 85"/>
                      <wps:cNvSpPr>
                        <a:spLocks noChangeArrowheads="1"/>
                      </wps:cNvSpPr>
                      <wps:spPr bwMode="auto">
                        <a:xfrm>
                          <a:off x="11129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A60139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Rectangle 8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6E7991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87"/>
                      <wps:cNvSpPr txBox="1">
                        <a:spLocks noChangeArrowheads="1"/>
                      </wps:cNvSpPr>
                      <wps:spPr bwMode="auto">
                        <a:xfrm>
                          <a:off x="107087775" y="114866624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80A131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04B4CC8A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271787CD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108491775" y="114866079"/>
                          <a:ext cx="1098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E997D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BE32B3A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24FE093E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109895775" y="114866624"/>
                          <a:ext cx="1404000" cy="42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3F217D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07 4152 1531</w:t>
                            </w:r>
                          </w:p>
                          <w:p w14:paraId="78F47CBE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FAX: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07 4152 3153</w:t>
                            </w:r>
                          </w:p>
                          <w:p w14:paraId="5662780A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COURTESY BUS: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0419 667 682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111623775" y="114858150"/>
                          <a:ext cx="165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6B0C87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info@acrossthewaves.com</w:t>
                            </w:r>
                          </w:p>
                          <w:p w14:paraId="2ECC6BF0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WEBSITE: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www.acrossthewaves.com</w:t>
                            </w:r>
                          </w:p>
                          <w:p w14:paraId="7355A84E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ABN: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49 193 407 174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Rectangle 91"/>
                      <wps:cNvSpPr>
                        <a:spLocks noChangeArrowheads="1"/>
                      </wps:cNvSpPr>
                      <wps:spPr bwMode="auto">
                        <a:xfrm>
                          <a:off x="10816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F552B5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9DF70" id="Group 82" o:spid="_x0000_s1096" style="position:absolute;margin-left:28.35pt;margin-top:789.45pt;width:538.6pt;height:34.7pt;z-index:251661312" coordorigin="1067637,1148581" coordsize="68400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">
              <v:rect id="Rectangle 83" o:spid="_x0000_s1097" style="position:absolute;left:109571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1DEB34ED" w14:textId="77777777" w:rsidR="00A9673A" w:rsidRDefault="00A9673A" w:rsidP="00A9673A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35A2B62" w14:textId="77777777" w:rsidR="00A9673A" w:rsidRDefault="00A9673A" w:rsidP="00A9673A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84" o:spid="_x0000_s109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85" o:spid="_x0000_s1099" style="position:absolute;left:11129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" fillcolor="#009" stroked="f" insetpen="t">
                <v:shadow color="#ccc"/>
                <v:textbox inset="2.88pt,2.88pt,2.88pt,2.88pt">
                  <w:txbxContent>
                    <w:p w14:paraId="33A60139" w14:textId="77777777" w:rsidR="00A9673A" w:rsidRDefault="00A9673A" w:rsidP="00A9673A"/>
                  </w:txbxContent>
                </v:textbox>
              </v:rect>
              <v:rect id="Rectangle 86" o:spid="_x0000_s110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786E7991" w14:textId="77777777" w:rsidR="00A9673A" w:rsidRDefault="00A9673A" w:rsidP="00A9673A"/>
                  </w:txbxContent>
                </v:textbox>
              </v:rect>
              <v:shape id="Text Box 87" o:spid="_x0000_s1101" type="#_x0000_t202" style="position:absolute;left:1070877;top:1148666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" filled="f" stroked="f" insetpen="t">
                <v:textbox inset="2.88pt,2.88pt,2.88pt,2.88pt">
                  <w:txbxContent>
                    <w:p w14:paraId="7F80A131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MAILING ADDRESS:</w:t>
                      </w:r>
                    </w:p>
                    <w:p w14:paraId="04B4CC8A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271787CD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88" o:spid="_x0000_s1102" type="#_x0000_t202" style="position:absolute;left:1084917;top:1148660;width:1098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eEwwAAANo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2GF/i7km+AXPwCAAD//wMAUEsBAi0AFAAGAAgAAAAhANvh9svuAAAAhQEAABMAAAAAAAAAAAAA&#10;AAAAAAAAAFtDb250ZW50X1R5cGVzXS54bWxQSwECLQAUAAYACAAAACEAWvQsW78AAAAVAQAACwAA&#10;AAAAAAAAAAAAAAAfAQAAX3JlbHMvLnJlbHNQSwECLQAUAAYACAAAACEAEpanhMMAAADaAAAADwAA&#10;AAAAAAAAAAAAAAAHAgAAZHJzL2Rvd25yZXYueG1sUEsFBgAAAAADAAMAtwAAAPcCAAAAAA==&#10;" filled="f" stroked="f" insetpen="t">
                <v:textbox inset="2.88pt,2.88pt,2.88pt,2.88pt">
                  <w:txbxContent>
                    <w:p w14:paraId="37CE997D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STREET ADDRESS:</w:t>
                      </w:r>
                    </w:p>
                    <w:p w14:paraId="0BE32B3A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24FE093E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89" o:spid="_x0000_s1103" type="#_x0000_t202" style="position:absolute;left:1098957;top:1148666;width:1404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" filled="f" stroked="f" insetpen="t">
                <v:textbox inset="2.88pt,2.88pt,2.88pt,2.88pt">
                  <w:txbxContent>
                    <w:p w14:paraId="083F217D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07 4152 1531</w:t>
                      </w:r>
                    </w:p>
                    <w:p w14:paraId="78F47CBE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FAX: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07 4152 3153</w:t>
                      </w:r>
                    </w:p>
                    <w:p w14:paraId="5662780A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COURTESY BUS: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0419 667 682</w:t>
                      </w:r>
                    </w:p>
                  </w:txbxContent>
                </v:textbox>
              </v:shape>
              <v:shape id="Text Box 90" o:spid="_x0000_s1104" type="#_x0000_t202" style="position:absolute;left:1116237;top:1148581;width:165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" filled="f" stroked="f" insetpen="t">
                <v:textbox inset="2.88pt,2.88pt,2.88pt,2.88pt">
                  <w:txbxContent>
                    <w:p w14:paraId="1D6B0C87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info@acrossthewaves.com</w:t>
                      </w:r>
                    </w:p>
                    <w:p w14:paraId="2ECC6BF0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WEBSITE: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www.acrossthewaves.com</w:t>
                      </w:r>
                    </w:p>
                    <w:p w14:paraId="7355A84E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ABN: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49 193 407 174 </w:t>
                      </w:r>
                    </w:p>
                  </w:txbxContent>
                </v:textbox>
              </v:shape>
              <v:rect id="Rectangle 91" o:spid="_x0000_s1105" style="position:absolute;left:10816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" fillcolor="black" stroked="f" insetpen="t">
                <v:shadow color="#ccc"/>
                <v:textbox inset="2.88pt,2.88pt,2.88pt,2.88pt">
                  <w:txbxContent>
                    <w:p w14:paraId="40F552B5" w14:textId="77777777" w:rsidR="00A9673A" w:rsidRDefault="00A9673A" w:rsidP="00A9673A"/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656B5" w14:textId="77777777" w:rsidR="001C667D" w:rsidRDefault="001C667D">
      <w:r>
        <w:separator/>
      </w:r>
    </w:p>
  </w:footnote>
  <w:footnote w:type="continuationSeparator" w:id="0">
    <w:p w14:paraId="2537EE13" w14:textId="77777777" w:rsidR="001C667D" w:rsidRDefault="001C6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75AB0" w14:textId="77777777" w:rsidR="000210FB" w:rsidRDefault="00874317">
    <w:pPr>
      <w:pStyle w:val="Header"/>
    </w:pPr>
    <w:r>
      <w:rPr>
        <w:noProof/>
      </w:rPr>
      <w:drawing>
        <wp:anchor distT="0" distB="0" distL="114300" distR="114300" simplePos="0" relativeHeight="251652095" behindDoc="1" locked="0" layoutInCell="1" allowOverlap="1" wp14:anchorId="5C36021B" wp14:editId="1EFBB215">
          <wp:simplePos x="0" y="0"/>
          <wp:positionH relativeFrom="column">
            <wp:posOffset>-911225</wp:posOffset>
          </wp:positionH>
          <wp:positionV relativeFrom="paragraph">
            <wp:posOffset>-94615</wp:posOffset>
          </wp:positionV>
          <wp:extent cx="6860540" cy="1361440"/>
          <wp:effectExtent l="0" t="0" r="0" b="0"/>
          <wp:wrapNone/>
          <wp:docPr id="245" name="Picture 245" descr="P:\General\Branding and Visual Standards\Logos - Sub Clubs\The Waves - Football\THE WAVES Football Club_A4 Portrait Letterhead Contact Detail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5" descr="P:\General\Branding and Visual Standards\Logos - Sub Clubs\The Waves - Football\THE WAVES Football Club_A4 Portrait Letterhead Contact Detail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05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4498F"/>
    <w:multiLevelType w:val="hybridMultilevel"/>
    <w:tmpl w:val="2E8AE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D3DB5"/>
    <w:multiLevelType w:val="hybridMultilevel"/>
    <w:tmpl w:val="792871AA"/>
    <w:lvl w:ilvl="0" w:tplc="8EACF1E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SwNLU0MTMwNTA3NzFT0lEKTi0uzszPAykwrAUAVfU0XywAAAA="/>
  </w:docVars>
  <w:rsids>
    <w:rsidRoot w:val="00D005D0"/>
    <w:rsid w:val="000210FB"/>
    <w:rsid w:val="000568C7"/>
    <w:rsid w:val="00083A1A"/>
    <w:rsid w:val="00094B66"/>
    <w:rsid w:val="00096724"/>
    <w:rsid w:val="000B3756"/>
    <w:rsid w:val="0014325A"/>
    <w:rsid w:val="00147582"/>
    <w:rsid w:val="00166D72"/>
    <w:rsid w:val="0017270A"/>
    <w:rsid w:val="00190DCB"/>
    <w:rsid w:val="0019428E"/>
    <w:rsid w:val="001C667D"/>
    <w:rsid w:val="001D6225"/>
    <w:rsid w:val="00217659"/>
    <w:rsid w:val="00226118"/>
    <w:rsid w:val="002441BA"/>
    <w:rsid w:val="00295B42"/>
    <w:rsid w:val="0029710D"/>
    <w:rsid w:val="002A5057"/>
    <w:rsid w:val="002B6465"/>
    <w:rsid w:val="002C58EA"/>
    <w:rsid w:val="002E643E"/>
    <w:rsid w:val="002E6EC0"/>
    <w:rsid w:val="002F7A1D"/>
    <w:rsid w:val="00317277"/>
    <w:rsid w:val="00326C6F"/>
    <w:rsid w:val="00333505"/>
    <w:rsid w:val="003443CD"/>
    <w:rsid w:val="00387983"/>
    <w:rsid w:val="003A150B"/>
    <w:rsid w:val="003C492A"/>
    <w:rsid w:val="004016FB"/>
    <w:rsid w:val="00404D40"/>
    <w:rsid w:val="00412AB7"/>
    <w:rsid w:val="00435115"/>
    <w:rsid w:val="0044609B"/>
    <w:rsid w:val="0046479F"/>
    <w:rsid w:val="004652FE"/>
    <w:rsid w:val="00473FB9"/>
    <w:rsid w:val="00487111"/>
    <w:rsid w:val="004951FB"/>
    <w:rsid w:val="004B21E2"/>
    <w:rsid w:val="004C6B18"/>
    <w:rsid w:val="004D2BFD"/>
    <w:rsid w:val="004E7B6D"/>
    <w:rsid w:val="00515EB5"/>
    <w:rsid w:val="0053730C"/>
    <w:rsid w:val="00543CFE"/>
    <w:rsid w:val="00557B7F"/>
    <w:rsid w:val="00567C84"/>
    <w:rsid w:val="005729D9"/>
    <w:rsid w:val="005872A3"/>
    <w:rsid w:val="00594327"/>
    <w:rsid w:val="005A0C8A"/>
    <w:rsid w:val="005B5D9F"/>
    <w:rsid w:val="005C2F15"/>
    <w:rsid w:val="005D4211"/>
    <w:rsid w:val="00603E40"/>
    <w:rsid w:val="00612598"/>
    <w:rsid w:val="00633BCA"/>
    <w:rsid w:val="00653BFB"/>
    <w:rsid w:val="00655BBE"/>
    <w:rsid w:val="006B48C1"/>
    <w:rsid w:val="006B691F"/>
    <w:rsid w:val="006C7D0B"/>
    <w:rsid w:val="006D1515"/>
    <w:rsid w:val="006E27D6"/>
    <w:rsid w:val="007223FB"/>
    <w:rsid w:val="0078328D"/>
    <w:rsid w:val="0079288E"/>
    <w:rsid w:val="007A42D6"/>
    <w:rsid w:val="007A7C27"/>
    <w:rsid w:val="007B30DA"/>
    <w:rsid w:val="007C784F"/>
    <w:rsid w:val="007D3839"/>
    <w:rsid w:val="007D3919"/>
    <w:rsid w:val="007D4AEA"/>
    <w:rsid w:val="00822B2B"/>
    <w:rsid w:val="00827755"/>
    <w:rsid w:val="00831F56"/>
    <w:rsid w:val="00862D81"/>
    <w:rsid w:val="00874317"/>
    <w:rsid w:val="008A1EFC"/>
    <w:rsid w:val="008C4DCA"/>
    <w:rsid w:val="008D1436"/>
    <w:rsid w:val="008D317A"/>
    <w:rsid w:val="008E4AC1"/>
    <w:rsid w:val="008F0C87"/>
    <w:rsid w:val="008F55AF"/>
    <w:rsid w:val="008F5BF5"/>
    <w:rsid w:val="00926551"/>
    <w:rsid w:val="00957E02"/>
    <w:rsid w:val="00996949"/>
    <w:rsid w:val="00997F6D"/>
    <w:rsid w:val="009A3D02"/>
    <w:rsid w:val="009A7B95"/>
    <w:rsid w:val="009C5B83"/>
    <w:rsid w:val="009D6D2C"/>
    <w:rsid w:val="009E26E7"/>
    <w:rsid w:val="009F3373"/>
    <w:rsid w:val="00A157AA"/>
    <w:rsid w:val="00A3487E"/>
    <w:rsid w:val="00A9673A"/>
    <w:rsid w:val="00AC1258"/>
    <w:rsid w:val="00AD1177"/>
    <w:rsid w:val="00B0746F"/>
    <w:rsid w:val="00B20790"/>
    <w:rsid w:val="00B232B0"/>
    <w:rsid w:val="00B45D1C"/>
    <w:rsid w:val="00B52223"/>
    <w:rsid w:val="00B76AD8"/>
    <w:rsid w:val="00B86123"/>
    <w:rsid w:val="00B9512A"/>
    <w:rsid w:val="00BE0B7E"/>
    <w:rsid w:val="00BF2B2D"/>
    <w:rsid w:val="00C02686"/>
    <w:rsid w:val="00C37179"/>
    <w:rsid w:val="00C56565"/>
    <w:rsid w:val="00C57727"/>
    <w:rsid w:val="00CB39AA"/>
    <w:rsid w:val="00CE6702"/>
    <w:rsid w:val="00CF22E3"/>
    <w:rsid w:val="00CF7E0F"/>
    <w:rsid w:val="00D005D0"/>
    <w:rsid w:val="00D27A21"/>
    <w:rsid w:val="00D342F4"/>
    <w:rsid w:val="00D364D8"/>
    <w:rsid w:val="00D83504"/>
    <w:rsid w:val="00DB3BAC"/>
    <w:rsid w:val="00DC2196"/>
    <w:rsid w:val="00DE3FCC"/>
    <w:rsid w:val="00DE6845"/>
    <w:rsid w:val="00DF4DD2"/>
    <w:rsid w:val="00E07130"/>
    <w:rsid w:val="00E6084E"/>
    <w:rsid w:val="00E654B1"/>
    <w:rsid w:val="00E82B78"/>
    <w:rsid w:val="00E8566A"/>
    <w:rsid w:val="00E903F1"/>
    <w:rsid w:val="00F13566"/>
    <w:rsid w:val="00F21C0D"/>
    <w:rsid w:val="00F34357"/>
    <w:rsid w:val="00F37D4B"/>
    <w:rsid w:val="00F421B3"/>
    <w:rsid w:val="00F4421B"/>
    <w:rsid w:val="00F62DD3"/>
    <w:rsid w:val="00FA71EA"/>
    <w:rsid w:val="00FA7389"/>
    <w:rsid w:val="00FC7CF0"/>
    <w:rsid w:val="00FF4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4178"/>
    <o:shapelayout v:ext="edit">
      <o:idmap v:ext="edit" data="1"/>
    </o:shapelayout>
  </w:shapeDefaults>
  <w:decimalSymbol w:val="."/>
  <w:listSeparator w:val=","/>
  <w14:docId w14:val="17217064"/>
  <w15:docId w15:val="{07309857-AE2A-40D2-BB40-7A370C8D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DCB"/>
    <w:rPr>
      <w:color w:val="000000"/>
      <w:kern w:val="28"/>
    </w:rPr>
  </w:style>
  <w:style w:type="paragraph" w:styleId="Heading1">
    <w:name w:val="heading 1"/>
    <w:basedOn w:val="Normal"/>
    <w:link w:val="Heading1Char"/>
    <w:uiPriority w:val="9"/>
    <w:qFormat/>
    <w:rsid w:val="00473FB9"/>
    <w:pPr>
      <w:jc w:val="center"/>
      <w:outlineLvl w:val="0"/>
    </w:pPr>
    <w:rPr>
      <w:b/>
      <w:bCs/>
      <w:kern w:val="2"/>
      <w:sz w:val="24"/>
      <w:szCs w:val="24"/>
      <w:u w:val="single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73FB9"/>
    <w:pPr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10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210F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1C6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667D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1C66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667D"/>
    <w:pPr>
      <w:spacing w:before="100" w:beforeAutospacing="1" w:after="100" w:afterAutospacing="1"/>
    </w:pPr>
    <w:rPr>
      <w:rFonts w:eastAsiaTheme="minorHAnsi"/>
      <w:color w:val="auto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C667D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C667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73FB9"/>
    <w:rPr>
      <w:b/>
      <w:bCs/>
      <w:color w:val="000000"/>
      <w:kern w:val="2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FB9"/>
    <w:rPr>
      <w:b/>
      <w:bCs/>
      <w:color w:val="000000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ocuments%20and%20Settings\Peter%20Bock\My%20Documents\ATWFC\FOOTBALL%20CLUB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FOOTBALL CLUB Letterhead</Template>
  <TotalTime>4</TotalTime>
  <Pages>1</Pages>
  <Words>148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Monday, 22 May 2008</vt:lpstr>
    </vt:vector>
  </TitlesOfParts>
  <Company>Hewlett-Packard Company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Monday, 22 May 2008</dc:title>
  <dc:creator>Renee Bock</dc:creator>
  <cp:lastModifiedBy>Renee Bock</cp:lastModifiedBy>
  <cp:revision>3</cp:revision>
  <cp:lastPrinted>2019-11-09T22:26:00Z</cp:lastPrinted>
  <dcterms:created xsi:type="dcterms:W3CDTF">2020-11-03T06:38:00Z</dcterms:created>
  <dcterms:modified xsi:type="dcterms:W3CDTF">2020-11-03T06:41:00Z</dcterms:modified>
</cp:coreProperties>
</file>